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6"/>
        <w:gridCol w:w="1888"/>
        <w:gridCol w:w="6609"/>
      </w:tblGrid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44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STT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44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Ảnh</w: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44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Thông tin cá nhân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</w:pPr>
            <w:r w:rsidRPr="00854460">
              <w:t xml:space="preserve">  1</w:t>
            </w: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79.5pt;height:120.75pt;visibility:visible">
                  <v:imagedata r:id="rId4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Hạnh Nguyên</w:t>
            </w:r>
          </w:p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Hiệu trưởng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17/9/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1962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 Đại học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LLCT:Trung cấp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01665582228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nguyenthihanhnguyen.mnsongkhoai@pgdquangyen.edu.vn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2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2" o:spid="_x0000_i1026" type="#_x0000_t75" style="width:81.75pt;height:118.5pt;visibility:visible">
                  <v:imagedata r:id="rId5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Thu Hiền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Phó hiệu trưởng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2/9/1981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01684618213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phamthuhien.mnsongkhoai@pgdquangyen.edu.vn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3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3" o:spid="_x0000_i1027" type="#_x0000_t75" style="width:81.75pt;height:118.5pt;visibility:visible">
                  <v:imagedata r:id="rId6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Thị Thu Hương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Phó hiệu trưởng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10/12/1977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LLCT: Trung cấp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0904448514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phamthithuhuong.mnsongkhoai@pgdquangyen.edu.vn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4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4" o:spid="_x0000_i1028" type="#_x0000_t75" style="width:81.75pt;height:122.25pt;visibility:visible">
                  <v:imagedata r:id="rId7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Hợp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Phó hiệu trưởng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sinh:11/4/1964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01692261892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nguyenthihop.mnsongkhoai@pgdquangyen.edu.vn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5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  <w:ind w:right="-192"/>
            </w:pPr>
            <w:r>
              <w:rPr>
                <w:noProof/>
              </w:rPr>
              <w:pict>
                <v:shape id="Picture 5" o:spid="_x0000_i1029" type="#_x0000_t75" style="width:81.75pt;height:118.5pt;visibility:visible">
                  <v:imagedata r:id="rId8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Vũ Thị Ngọc Quý</w:t>
            </w:r>
          </w:p>
          <w:p w:rsidR="00F809B0" w:rsidRPr="009C071B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Kế toán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15/2/1985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0936417369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:quy8585@gmail.com</w:t>
            </w:r>
          </w:p>
        </w:tc>
      </w:tr>
    </w:tbl>
    <w:p w:rsidR="00F809B0" w:rsidRDefault="00F809B0"/>
    <w:p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5"/>
        <w:gridCol w:w="1973"/>
        <w:gridCol w:w="6525"/>
      </w:tblGrid>
      <w:tr w:rsidR="00F809B0" w:rsidRPr="00854460">
        <w:tc>
          <w:tcPr>
            <w:tcW w:w="745" w:type="dxa"/>
          </w:tcPr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973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6" o:spid="_x0000_i1030" type="#_x0000_t75" style="width:84.75pt;height:120.75pt;visibility:visible">
                  <v:imagedata r:id="rId9" o:title=""/>
                </v:shape>
              </w:pict>
            </w:r>
          </w:p>
        </w:tc>
        <w:tc>
          <w:tcPr>
            <w:tcW w:w="652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Thị Trinh</w:t>
            </w:r>
          </w:p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Nhân viên y tế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3/5/1984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01633190355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phamthitrinh.mnsongkhoai@pgdquangyen.edu.vn</w:t>
            </w:r>
          </w:p>
        </w:tc>
      </w:tr>
      <w:tr w:rsidR="00F809B0" w:rsidRPr="00854460">
        <w:tc>
          <w:tcPr>
            <w:tcW w:w="745" w:type="dxa"/>
          </w:tcPr>
          <w:p w:rsidR="00F809B0" w:rsidRPr="00854460" w:rsidRDefault="00F809B0" w:rsidP="00854460">
            <w:pPr>
              <w:spacing w:after="0" w:line="240" w:lineRule="auto"/>
            </w:pPr>
          </w:p>
          <w:p w:rsidR="00F809B0" w:rsidRPr="00854460" w:rsidRDefault="00F809B0" w:rsidP="00854460">
            <w:pPr>
              <w:spacing w:after="0" w:line="240" w:lineRule="auto"/>
            </w:pPr>
            <w:r w:rsidRPr="00854460">
              <w:t>7</w:t>
            </w:r>
          </w:p>
        </w:tc>
        <w:tc>
          <w:tcPr>
            <w:tcW w:w="1973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pict>
                <v:shape id="_x0000_i1031" type="#_x0000_t75" style="width:82.5pt;height:108.75pt">
                  <v:imagedata r:id="rId10" o:title=""/>
                </v:shape>
              </w:pict>
            </w:r>
          </w:p>
        </w:tc>
        <w:tc>
          <w:tcPr>
            <w:tcW w:w="652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Đỗ Thị Huyền Trang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Chức vụ: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14/09/1987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chuyên môn: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0936191798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dothihuyentrang.mnsongkhoai@pgdquangyen.edu.vn</w:t>
            </w:r>
          </w:p>
        </w:tc>
      </w:tr>
      <w:tr w:rsidR="00F809B0" w:rsidRPr="00854460">
        <w:tc>
          <w:tcPr>
            <w:tcW w:w="745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8</w:t>
            </w:r>
          </w:p>
        </w:tc>
        <w:tc>
          <w:tcPr>
            <w:tcW w:w="1973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9" o:spid="_x0000_i1032" type="#_x0000_t75" style="width:87pt;height:116.25pt;visibility:visible">
                  <v:imagedata r:id="rId11" o:title=""/>
                </v:shape>
              </w:pict>
            </w:r>
          </w:p>
        </w:tc>
        <w:tc>
          <w:tcPr>
            <w:tcW w:w="652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Bùi Thị Thu Dịu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6/6/1980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LLCT: Trung cấp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0983680259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buithithudiu.mnsongkhoai@pgdquangyen.edu.vn</w:t>
            </w:r>
          </w:p>
        </w:tc>
      </w:tr>
      <w:tr w:rsidR="00F809B0" w:rsidRPr="00854460">
        <w:tc>
          <w:tcPr>
            <w:tcW w:w="745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9</w:t>
            </w:r>
          </w:p>
          <w:p w:rsidR="00F809B0" w:rsidRPr="00854460" w:rsidRDefault="00F809B0" w:rsidP="00854460">
            <w:pPr>
              <w:spacing w:after="0" w:line="240" w:lineRule="auto"/>
            </w:pPr>
          </w:p>
          <w:p w:rsidR="00F809B0" w:rsidRPr="00854460" w:rsidRDefault="00F809B0" w:rsidP="00854460">
            <w:pPr>
              <w:spacing w:after="0" w:line="240" w:lineRule="auto"/>
            </w:pPr>
          </w:p>
          <w:p w:rsidR="00F809B0" w:rsidRPr="00854460" w:rsidRDefault="00F809B0" w:rsidP="00854460">
            <w:pPr>
              <w:spacing w:after="0" w:line="240" w:lineRule="auto"/>
            </w:pPr>
          </w:p>
          <w:p w:rsidR="00F809B0" w:rsidRPr="00854460" w:rsidRDefault="00F809B0" w:rsidP="00854460">
            <w:pPr>
              <w:spacing w:after="0" w:line="240" w:lineRule="auto"/>
            </w:pPr>
          </w:p>
          <w:p w:rsidR="00F809B0" w:rsidRPr="00854460" w:rsidRDefault="00F809B0" w:rsidP="00854460">
            <w:pPr>
              <w:spacing w:after="0" w:line="240" w:lineRule="auto"/>
            </w:pPr>
          </w:p>
          <w:p w:rsidR="00F809B0" w:rsidRPr="00854460" w:rsidRDefault="00F809B0" w:rsidP="00854460">
            <w:pPr>
              <w:spacing w:after="0" w:line="240" w:lineRule="auto"/>
            </w:pPr>
          </w:p>
          <w:p w:rsidR="00F809B0" w:rsidRPr="00854460" w:rsidRDefault="00F809B0" w:rsidP="00854460">
            <w:pPr>
              <w:spacing w:after="0" w:line="240" w:lineRule="auto"/>
            </w:pPr>
          </w:p>
        </w:tc>
        <w:tc>
          <w:tcPr>
            <w:tcW w:w="1973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10" o:spid="_x0000_i1033" type="#_x0000_t75" style="width:89.25pt;height:120.75pt;visibility:visible">
                  <v:imagedata r:id="rId12" o:title=""/>
                </v:shape>
              </w:pict>
            </w:r>
          </w:p>
        </w:tc>
        <w:tc>
          <w:tcPr>
            <w:tcW w:w="652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Đinh Thị Bông Sen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5/11/1984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0973914886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dinhthibongsen.mnsongkhoai@pgdquangyen.edu.vn</w:t>
            </w:r>
          </w:p>
        </w:tc>
      </w:tr>
      <w:tr w:rsidR="00F809B0" w:rsidRPr="00854460">
        <w:tc>
          <w:tcPr>
            <w:tcW w:w="745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10</w:t>
            </w:r>
          </w:p>
        </w:tc>
        <w:tc>
          <w:tcPr>
            <w:tcW w:w="1973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11" o:spid="_x0000_i1034" type="#_x0000_t75" style="width:87pt;height:121.5pt;visibility:visible">
                  <v:imagedata r:id="rId13" o:title=""/>
                </v:shape>
              </w:pict>
            </w:r>
          </w:p>
        </w:tc>
        <w:tc>
          <w:tcPr>
            <w:tcW w:w="652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Yến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21/1/1986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01692912860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nguyenthiyen.mnsongkhoai@pgdquangyen.edu.vn</w:t>
            </w:r>
          </w:p>
        </w:tc>
      </w:tr>
    </w:tbl>
    <w:p w:rsidR="00F809B0" w:rsidRDefault="00F809B0" w:rsidP="00D02076"/>
    <w:p w:rsidR="00F809B0" w:rsidRDefault="00F809B0"/>
    <w:p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5"/>
        <w:gridCol w:w="1973"/>
        <w:gridCol w:w="6525"/>
      </w:tblGrid>
      <w:tr w:rsidR="00F809B0" w:rsidRPr="00854460">
        <w:tc>
          <w:tcPr>
            <w:tcW w:w="745" w:type="dxa"/>
          </w:tcPr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</w:pPr>
            <w:r w:rsidRPr="00854460">
              <w:t xml:space="preserve">  11</w:t>
            </w: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973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12" o:spid="_x0000_i1035" type="#_x0000_t75" style="width:84pt;height:118.5pt;visibility:visible">
                  <v:imagedata r:id="rId14" o:title=""/>
                </v:shape>
              </w:pict>
            </w:r>
          </w:p>
        </w:tc>
        <w:tc>
          <w:tcPr>
            <w:tcW w:w="652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Thủy</w:t>
            </w:r>
          </w:p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9/4/1973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01638800387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nguyenthithuy.mnsongkhoai@pgdquangyen.edu.vn</w:t>
            </w:r>
          </w:p>
        </w:tc>
      </w:tr>
      <w:tr w:rsidR="00F809B0" w:rsidRPr="00854460">
        <w:tc>
          <w:tcPr>
            <w:tcW w:w="745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12</w:t>
            </w:r>
          </w:p>
        </w:tc>
        <w:tc>
          <w:tcPr>
            <w:tcW w:w="1973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13" o:spid="_x0000_i1036" type="#_x0000_t75" style="width:84.75pt;height:118.5pt;visibility:visible">
                  <v:imagedata r:id="rId15" o:title=""/>
                </v:shape>
              </w:pict>
            </w:r>
          </w:p>
        </w:tc>
        <w:tc>
          <w:tcPr>
            <w:tcW w:w="652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Đinh Thị Thu Hà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12/1/1990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01697058688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dinhthithuha.mnsongkhoai@pgdquangyen.edu.vn</w:t>
            </w:r>
          </w:p>
        </w:tc>
      </w:tr>
      <w:tr w:rsidR="00F809B0" w:rsidRPr="00854460">
        <w:tc>
          <w:tcPr>
            <w:tcW w:w="745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13</w:t>
            </w:r>
          </w:p>
        </w:tc>
        <w:tc>
          <w:tcPr>
            <w:tcW w:w="1973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14" o:spid="_x0000_i1037" type="#_x0000_t75" style="width:84.75pt;height:116.25pt;visibility:visible">
                  <v:imagedata r:id="rId16" o:title=""/>
                </v:shape>
              </w:pict>
            </w:r>
          </w:p>
        </w:tc>
        <w:tc>
          <w:tcPr>
            <w:tcW w:w="652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Tuyết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17/11/1989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0964910818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nguyenthituyet.mnsongkhoai@pgdquangyen.edu.vn</w:t>
            </w:r>
          </w:p>
        </w:tc>
      </w:tr>
      <w:tr w:rsidR="00F809B0" w:rsidRPr="00854460">
        <w:tc>
          <w:tcPr>
            <w:tcW w:w="745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14</w:t>
            </w:r>
          </w:p>
        </w:tc>
        <w:tc>
          <w:tcPr>
            <w:tcW w:w="1973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15" o:spid="_x0000_i1038" type="#_x0000_t75" style="width:84pt;height:119.25pt;visibility:visible">
                  <v:imagedata r:id="rId17" o:title=""/>
                </v:shape>
              </w:pict>
            </w:r>
          </w:p>
        </w:tc>
        <w:tc>
          <w:tcPr>
            <w:tcW w:w="652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Bùi Thị Thùy Ninh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21/5/1990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0974998702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:thuyninhmn@gmail.com</w:t>
            </w:r>
          </w:p>
        </w:tc>
      </w:tr>
      <w:tr w:rsidR="00F809B0" w:rsidRPr="00854460">
        <w:tc>
          <w:tcPr>
            <w:tcW w:w="745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15</w:t>
            </w:r>
          </w:p>
        </w:tc>
        <w:tc>
          <w:tcPr>
            <w:tcW w:w="1973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16" o:spid="_x0000_i1039" type="#_x0000_t75" style="width:82.5pt;height:120.75pt;visibility:visible">
                  <v:imagedata r:id="rId18" o:title=""/>
                </v:shape>
              </w:pict>
            </w:r>
          </w:p>
        </w:tc>
        <w:tc>
          <w:tcPr>
            <w:tcW w:w="652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Hồ Thị Thanh Thủy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26/1/1989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0983.670.984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hothithanhthuy.mnsongkhoai@pgdquangyen.edu.vn</w:t>
            </w:r>
          </w:p>
        </w:tc>
      </w:tr>
    </w:tbl>
    <w:p w:rsidR="00F809B0" w:rsidRDefault="00F809B0"/>
    <w:p w:rsidR="00F809B0" w:rsidRDefault="00F809B0"/>
    <w:p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8"/>
        <w:gridCol w:w="1980"/>
        <w:gridCol w:w="6615"/>
      </w:tblGrid>
      <w:tr w:rsidR="00F809B0" w:rsidRPr="00854460">
        <w:tc>
          <w:tcPr>
            <w:tcW w:w="648" w:type="dxa"/>
          </w:tcPr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16</w:t>
            </w: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980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17" o:spid="_x0000_i1040" type="#_x0000_t75" style="width:91.5pt;height:118.5pt;visibility:visible">
                  <v:imagedata r:id="rId19" o:title=""/>
                </v:shape>
              </w:pict>
            </w:r>
          </w:p>
        </w:tc>
        <w:tc>
          <w:tcPr>
            <w:tcW w:w="661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Đinh Thị Thường</w:t>
            </w:r>
          </w:p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21/4/1980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 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01696313620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dinhthithuong.mnsongkhoai@pgdquangyen.edu.vn</w:t>
            </w:r>
          </w:p>
        </w:tc>
      </w:tr>
      <w:tr w:rsidR="00F809B0" w:rsidRPr="00854460">
        <w:tc>
          <w:tcPr>
            <w:tcW w:w="648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17</w:t>
            </w:r>
          </w:p>
        </w:tc>
        <w:tc>
          <w:tcPr>
            <w:tcW w:w="1980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18" o:spid="_x0000_i1041" type="#_x0000_t75" style="width:91.5pt;height:117.75pt;visibility:visible">
                  <v:imagedata r:id="rId20" o:title=""/>
                </v:shape>
              </w:pict>
            </w:r>
          </w:p>
        </w:tc>
        <w:tc>
          <w:tcPr>
            <w:tcW w:w="661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Thị Thảo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28/12/1984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0968279807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phamthithao.mnsongkhoai@pgdquangyen.edu.vn</w:t>
            </w:r>
          </w:p>
        </w:tc>
      </w:tr>
      <w:tr w:rsidR="00F809B0" w:rsidRPr="00854460">
        <w:tc>
          <w:tcPr>
            <w:tcW w:w="648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18</w:t>
            </w:r>
          </w:p>
        </w:tc>
        <w:tc>
          <w:tcPr>
            <w:tcW w:w="1980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19" o:spid="_x0000_i1042" type="#_x0000_t75" style="width:93pt;height:118.5pt;visibility:visible">
                  <v:imagedata r:id="rId21" o:title=""/>
                </v:shape>
              </w:pict>
            </w:r>
          </w:p>
        </w:tc>
        <w:tc>
          <w:tcPr>
            <w:tcW w:w="661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Trần Thị Tâm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Chức vụ:Giáo viên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4/10/1986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01662776132</w:t>
            </w:r>
            <w:bookmarkStart w:id="0" w:name="_GoBack"/>
            <w:bookmarkEnd w:id="0"/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tranthitam.mnsongkhoai@pgdquangyen.edu.vn</w:t>
            </w:r>
          </w:p>
        </w:tc>
      </w:tr>
      <w:tr w:rsidR="00F809B0" w:rsidRPr="00854460">
        <w:tc>
          <w:tcPr>
            <w:tcW w:w="648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19</w:t>
            </w:r>
          </w:p>
        </w:tc>
        <w:tc>
          <w:tcPr>
            <w:tcW w:w="1980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20" o:spid="_x0000_i1043" type="#_x0000_t75" style="width:93pt;height:117.75pt;visibility:visible">
                  <v:imagedata r:id="rId22" o:title=""/>
                </v:shape>
              </w:pict>
            </w:r>
          </w:p>
        </w:tc>
        <w:tc>
          <w:tcPr>
            <w:tcW w:w="661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Bùi Thị Cúc Loan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24/1/1985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01683894986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buithicucloan.mnsongkhoai@pgdquangyen.edu.vn</w:t>
            </w:r>
          </w:p>
        </w:tc>
      </w:tr>
      <w:tr w:rsidR="00F809B0" w:rsidRPr="00854460">
        <w:tc>
          <w:tcPr>
            <w:tcW w:w="648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20</w:t>
            </w:r>
          </w:p>
        </w:tc>
        <w:tc>
          <w:tcPr>
            <w:tcW w:w="1980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21" o:spid="_x0000_i1044" type="#_x0000_t75" style="width:91.5pt;height:120.75pt;visibility:visible">
                  <v:imagedata r:id="rId23" o:title=""/>
                </v:shape>
              </w:pict>
            </w:r>
          </w:p>
        </w:tc>
        <w:tc>
          <w:tcPr>
            <w:tcW w:w="6615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Vũ Thị Hoàn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1/4/1980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01645688268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vuthihoan.mnsongkhoai@pgdquangyen.edu.vn</w:t>
            </w:r>
          </w:p>
        </w:tc>
      </w:tr>
    </w:tbl>
    <w:p w:rsidR="00F809B0" w:rsidRDefault="00F809B0"/>
    <w:p w:rsidR="00F809B0" w:rsidRDefault="00F809B0"/>
    <w:p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5"/>
        <w:gridCol w:w="1893"/>
        <w:gridCol w:w="6605"/>
      </w:tblGrid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21</w:t>
            </w: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22" o:spid="_x0000_i1045" type="#_x0000_t75" style="width:84pt;height:115.5pt;visibility:visible">
                  <v:imagedata r:id="rId24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Đào Thị Lý</w:t>
            </w:r>
          </w:p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12/1/1990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01697058688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daothily.mnsongkhoai@pgdquangyen.edu.vn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22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23" o:spid="_x0000_i1046" type="#_x0000_t75" style="width:84pt;height:120.75pt;visibility:visible">
                  <v:imagedata r:id="rId25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Nguyễn Thị Hồng Hạnh 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18/10/1992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0962458799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nguyenthihonghanh.mnsongkhoai@pgdquangyen.edu.vn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23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24" o:spid="_x0000_i1047" type="#_x0000_t75" style="width:84pt;height:118.5pt;visibility:visible">
                  <v:imagedata r:id="rId26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Minh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Chức vụ:Giáo viên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1991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nguyenthiminh.mnsongkhoai@pgdquangyen.edu.vn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24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25" o:spid="_x0000_i1048" type="#_x0000_t75" style="width:84pt;height:116.25pt;visibility:visible">
                  <v:imagedata r:id="rId27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Thanh Nga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13/11/1980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01672058366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nguyenthithanhnga.mnsongkhoai@pgdquangyen.edu.vn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25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26" o:spid="_x0000_i1049" type="#_x0000_t75" style="width:84pt;height:123pt;visibility:visible">
                  <v:imagedata r:id="rId28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Hoàng Thị Nhâm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28/1/1982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0906295440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hoangthinham.mnsongkhoai@pgdquangyen.edu.vn</w:t>
            </w:r>
          </w:p>
        </w:tc>
      </w:tr>
    </w:tbl>
    <w:p w:rsidR="00F809B0" w:rsidRDefault="00F809B0"/>
    <w:p w:rsidR="00F809B0" w:rsidRDefault="00F809B0"/>
    <w:p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7"/>
        <w:gridCol w:w="1927"/>
        <w:gridCol w:w="6579"/>
      </w:tblGrid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26</w:t>
            </w: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27" o:spid="_x0000_i1050" type="#_x0000_t75" style="width:84.75pt;height:120.75pt;visibility:visible">
                  <v:imagedata r:id="rId29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Kim Tuyến</w:t>
            </w:r>
          </w:p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</w:p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Ngày sinh: 27/11/1984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01688316783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nguyenthikimtuyen.mnsongkhoai@pgdquangyen.edu.vn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27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30" o:spid="_x0000_i1051" type="#_x0000_t75" style="width:84.75pt;height:121.5pt;visibility:visible">
                  <v:imagedata r:id="rId30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Đinh Thị Huê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24/2/1980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01674226996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dinhthihue.mnsongkhoai@pgdquangyen.edu.vn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28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31" o:spid="_x0000_i1052" type="#_x0000_t75" style="width:84pt;height:118.5pt;visibility:visible">
                  <v:imagedata r:id="rId31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Vũ Thị Thảo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25/2/1990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01658813516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:thaovu104@gmail.com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29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32" o:spid="_x0000_i1053" type="#_x0000_t75" style="width:84pt;height:118.5pt;visibility:visible">
                  <v:imagedata r:id="rId32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Mỳ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sinh:24/5/1975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ðộ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01263027263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nguyenthimy.mnsongkhoai@pgdquangyen.edu.vn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30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33" o:spid="_x0000_i1054" type="#_x0000_t75" style="width:85.5pt;height:120.75pt;visibility:visible">
                  <v:imagedata r:id="rId33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Nông Thị Ngân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26/10/1988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01646061067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nongthingan.mnsongkhoai@pgdquangyen.edu.vn</w:t>
            </w:r>
          </w:p>
        </w:tc>
      </w:tr>
    </w:tbl>
    <w:p w:rsidR="00F809B0" w:rsidRDefault="00F809B0"/>
    <w:p w:rsidR="00F809B0" w:rsidRDefault="00F809B0"/>
    <w:p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2"/>
        <w:gridCol w:w="1907"/>
        <w:gridCol w:w="6594"/>
      </w:tblGrid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31</w:t>
            </w: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34" o:spid="_x0000_i1055" type="#_x0000_t75" style="width:84.75pt;height:120.75pt;visibility:visible">
                  <v:imagedata r:id="rId34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Đào Thị Huệ</w:t>
            </w:r>
          </w:p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9/1/1985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01688961814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daothihue.mnsongkhoai@pgdquangyen.edu.vn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32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35" o:spid="_x0000_i1056" type="#_x0000_t75" style="width:84pt;height:117.75pt;visibility:visible">
                  <v:imagedata r:id="rId35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Bùi Thanh Hải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20/4/1984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01666843578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buithanhhai.mnsongkhoai@pgdquangyen.edu.vn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33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36" o:spid="_x0000_i1057" type="#_x0000_t75" style="width:84pt;height:117.75pt;visibility:visible">
                  <v:imagedata r:id="rId36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Thị kim Thanh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16/11/1984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0982083186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phamthikimthanh.mnsongkhoai@pgdquangyen.edu.vn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34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37" o:spid="_x0000_i1058" type="#_x0000_t75" style="width:82.5pt;height:118.5pt;visibility:visible">
                  <v:imagedata r:id="rId37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Hòa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13/4/1990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01659060737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inh@moet.edu.vn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nhânnguyenthihoa.mnsongkhoai@pgdquangyen.edu.vn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35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38" o:spid="_x0000_i1059" type="#_x0000_t75" style="width:84.75pt;height:118.5pt;visibility:visible">
                  <v:imagedata r:id="rId38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Hồ Thị Lan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7/8/1990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01676024986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hothilan.mnsongkhoai@pgdquangyen.edu.vn</w:t>
            </w:r>
          </w:p>
        </w:tc>
      </w:tr>
    </w:tbl>
    <w:p w:rsidR="00F809B0" w:rsidRDefault="00F809B0"/>
    <w:p w:rsidR="00F809B0" w:rsidRDefault="00F809B0"/>
    <w:p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1"/>
        <w:gridCol w:w="2031"/>
        <w:gridCol w:w="6501"/>
      </w:tblGrid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36</w:t>
            </w: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  <w:p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39" o:spid="_x0000_i1060" type="#_x0000_t75" style="width:88.5pt;height:117.75pt;visibility:visible">
                  <v:imagedata r:id="rId39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Hồng Thủy</w:t>
            </w:r>
          </w:p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nguyenthihongthuy.mnsongkhoai@pgdquangyen.edu.vn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37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40" o:spid="_x0000_i1061" type="#_x0000_t75" style="width:87.75pt;height:118.5pt;visibility:visible">
                  <v:imagedata r:id="rId40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Hoàng Thị Vân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12/11/1993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01697106344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hoangthivan.mnsongkhoai@pgdquangyen.edu.vn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38</w:t>
            </w:r>
          </w:p>
        </w:tc>
        <w:tc>
          <w:tcPr>
            <w:tcW w:w="1888" w:type="dxa"/>
          </w:tcPr>
          <w:p w:rsidR="00F809B0" w:rsidRPr="00A237BA" w:rsidRDefault="00F809B0" w:rsidP="00854460">
            <w:pPr>
              <w:spacing w:after="0" w:line="240" w:lineRule="auto"/>
            </w:pPr>
            <w:r>
              <w:pict>
                <v:shape id="_x0000_i1062" type="#_x0000_t75" style="width:90.75pt;height:117.75pt">
                  <v:imagedata r:id="rId41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Lại Thị Ân 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20/10/1994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01676839546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laithian.mnsongkhoai@pgdquangyen.edu.vn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39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29" o:spid="_x0000_i1063" type="#_x0000_t75" style="width:88.5pt;height:118.5pt;visibility:visible">
                  <v:imagedata r:id="rId42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Đinh Thị Duyên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16/4/1994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0967034010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:dduyen94@gmail.com</w:t>
            </w:r>
          </w:p>
        </w:tc>
      </w:tr>
      <w:tr w:rsidR="00F809B0" w:rsidRPr="00854460">
        <w:tc>
          <w:tcPr>
            <w:tcW w:w="746" w:type="dxa"/>
          </w:tcPr>
          <w:p w:rsidR="00F809B0" w:rsidRPr="00854460" w:rsidRDefault="00F809B0" w:rsidP="00854460">
            <w:pPr>
              <w:spacing w:after="0" w:line="240" w:lineRule="auto"/>
            </w:pPr>
            <w:r w:rsidRPr="00854460">
              <w:t>40</w:t>
            </w:r>
          </w:p>
        </w:tc>
        <w:tc>
          <w:tcPr>
            <w:tcW w:w="1888" w:type="dxa"/>
          </w:tcPr>
          <w:p w:rsidR="00F809B0" w:rsidRPr="00854460" w:rsidRDefault="00F809B0" w:rsidP="00854460">
            <w:pPr>
              <w:spacing w:after="0" w:line="240" w:lineRule="auto"/>
            </w:pPr>
            <w:r>
              <w:rPr>
                <w:noProof/>
              </w:rPr>
              <w:pict>
                <v:shape id="Picture 28" o:spid="_x0000_i1064" type="#_x0000_t75" style="width:88.5pt;height:120.75pt;visibility:visible">
                  <v:imagedata r:id="rId43" o:title=""/>
                </v:shape>
              </w:pict>
            </w:r>
          </w:p>
        </w:tc>
        <w:tc>
          <w:tcPr>
            <w:tcW w:w="6609" w:type="dxa"/>
          </w:tcPr>
          <w:p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Hương Thảo</w:t>
            </w:r>
          </w:p>
          <w:p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10/3/1990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văn phòng: 0333.559.395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0943998611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:phthao.hl@gmail.com</w:t>
            </w:r>
          </w:p>
        </w:tc>
      </w:tr>
    </w:tbl>
    <w:p w:rsidR="00F809B0" w:rsidRDefault="00F809B0"/>
    <w:sectPr w:rsidR="00F809B0" w:rsidSect="00DC398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3988"/>
    <w:rsid w:val="00064C5B"/>
    <w:rsid w:val="000B6956"/>
    <w:rsid w:val="000C2B48"/>
    <w:rsid w:val="000F265B"/>
    <w:rsid w:val="001862E8"/>
    <w:rsid w:val="0019254C"/>
    <w:rsid w:val="001A1D79"/>
    <w:rsid w:val="001A75C6"/>
    <w:rsid w:val="00286690"/>
    <w:rsid w:val="002929E0"/>
    <w:rsid w:val="002A1633"/>
    <w:rsid w:val="002D3BF7"/>
    <w:rsid w:val="00317FE4"/>
    <w:rsid w:val="00341149"/>
    <w:rsid w:val="00374F60"/>
    <w:rsid w:val="0039509B"/>
    <w:rsid w:val="003C3C01"/>
    <w:rsid w:val="003D759B"/>
    <w:rsid w:val="003E25E3"/>
    <w:rsid w:val="003F564A"/>
    <w:rsid w:val="00416CBE"/>
    <w:rsid w:val="00424199"/>
    <w:rsid w:val="00425F68"/>
    <w:rsid w:val="0044596B"/>
    <w:rsid w:val="0045223D"/>
    <w:rsid w:val="00453F50"/>
    <w:rsid w:val="00453F60"/>
    <w:rsid w:val="004B2499"/>
    <w:rsid w:val="004C2217"/>
    <w:rsid w:val="004D2DED"/>
    <w:rsid w:val="00504266"/>
    <w:rsid w:val="0053485E"/>
    <w:rsid w:val="00545565"/>
    <w:rsid w:val="00572A51"/>
    <w:rsid w:val="00635161"/>
    <w:rsid w:val="006500C5"/>
    <w:rsid w:val="00682EB3"/>
    <w:rsid w:val="00695891"/>
    <w:rsid w:val="006C1DFB"/>
    <w:rsid w:val="00707E38"/>
    <w:rsid w:val="007324C5"/>
    <w:rsid w:val="0076138B"/>
    <w:rsid w:val="007865E7"/>
    <w:rsid w:val="00797674"/>
    <w:rsid w:val="007B2715"/>
    <w:rsid w:val="007B6866"/>
    <w:rsid w:val="007F303E"/>
    <w:rsid w:val="00854460"/>
    <w:rsid w:val="008760D7"/>
    <w:rsid w:val="00892E8B"/>
    <w:rsid w:val="008E62AD"/>
    <w:rsid w:val="00905CAD"/>
    <w:rsid w:val="009245FB"/>
    <w:rsid w:val="00977EC7"/>
    <w:rsid w:val="009A367A"/>
    <w:rsid w:val="009C071B"/>
    <w:rsid w:val="009D0252"/>
    <w:rsid w:val="009F42C5"/>
    <w:rsid w:val="00A1238D"/>
    <w:rsid w:val="00A237BA"/>
    <w:rsid w:val="00A6534C"/>
    <w:rsid w:val="00A72A46"/>
    <w:rsid w:val="00A96440"/>
    <w:rsid w:val="00AE0A53"/>
    <w:rsid w:val="00AE26B6"/>
    <w:rsid w:val="00B17940"/>
    <w:rsid w:val="00B81C42"/>
    <w:rsid w:val="00BC3ACB"/>
    <w:rsid w:val="00C86067"/>
    <w:rsid w:val="00C91664"/>
    <w:rsid w:val="00CC3F97"/>
    <w:rsid w:val="00D02076"/>
    <w:rsid w:val="00D03A8B"/>
    <w:rsid w:val="00D14D56"/>
    <w:rsid w:val="00D40A0F"/>
    <w:rsid w:val="00D57565"/>
    <w:rsid w:val="00D93DA5"/>
    <w:rsid w:val="00DA17A9"/>
    <w:rsid w:val="00DC3988"/>
    <w:rsid w:val="00EA5F9E"/>
    <w:rsid w:val="00EC2483"/>
    <w:rsid w:val="00EC3A06"/>
    <w:rsid w:val="00EF6DB6"/>
    <w:rsid w:val="00F30F28"/>
    <w:rsid w:val="00F809B0"/>
    <w:rsid w:val="00FA7FA7"/>
    <w:rsid w:val="00FC5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76138B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138B"/>
    <w:pPr>
      <w:spacing w:before="480" w:after="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6138B"/>
    <w:pPr>
      <w:spacing w:before="200" w:after="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6138B"/>
    <w:pPr>
      <w:spacing w:before="200" w:after="0" w:line="271" w:lineRule="auto"/>
      <w:outlineLvl w:val="2"/>
    </w:pPr>
    <w:rPr>
      <w:rFonts w:ascii="Cambria" w:hAnsi="Cambria" w:cs="Cambria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76138B"/>
    <w:pPr>
      <w:spacing w:before="200" w:after="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76138B"/>
    <w:pPr>
      <w:spacing w:before="200" w:after="0"/>
      <w:outlineLvl w:val="4"/>
    </w:pPr>
    <w:rPr>
      <w:rFonts w:ascii="Cambria" w:hAnsi="Cambria" w:cs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6138B"/>
    <w:pPr>
      <w:spacing w:after="0" w:line="271" w:lineRule="auto"/>
      <w:outlineLvl w:val="5"/>
    </w:pPr>
    <w:rPr>
      <w:rFonts w:ascii="Cambria" w:hAnsi="Cambria" w:cs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6138B"/>
    <w:pPr>
      <w:spacing w:after="0"/>
      <w:outlineLvl w:val="6"/>
    </w:pPr>
    <w:rPr>
      <w:rFonts w:ascii="Cambria" w:hAnsi="Cambria" w:cs="Cambri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76138B"/>
    <w:pPr>
      <w:spacing w:after="0"/>
      <w:outlineLvl w:val="7"/>
    </w:pPr>
    <w:rPr>
      <w:rFonts w:ascii="Cambria" w:hAnsi="Cambria" w:cs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6138B"/>
    <w:pPr>
      <w:spacing w:after="0"/>
      <w:outlineLvl w:val="8"/>
    </w:pPr>
    <w:rPr>
      <w:rFonts w:ascii="Cambria" w:hAnsi="Cambria" w:cs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6138B"/>
    <w:rPr>
      <w:rFonts w:ascii="Cambria" w:hAnsi="Cambria" w:cs="Cambria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6138B"/>
    <w:rPr>
      <w:rFonts w:ascii="Cambria" w:hAnsi="Cambria" w:cs="Cambria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6138B"/>
    <w:rPr>
      <w:rFonts w:ascii="Cambria" w:hAnsi="Cambria" w:cs="Cambria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6138B"/>
    <w:rPr>
      <w:rFonts w:ascii="Cambria" w:hAnsi="Cambria" w:cs="Cambria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6138B"/>
    <w:rPr>
      <w:rFonts w:ascii="Cambria" w:hAnsi="Cambria" w:cs="Cambria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6138B"/>
    <w:rPr>
      <w:rFonts w:ascii="Cambria" w:hAnsi="Cambria" w:cs="Cambria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6138B"/>
    <w:rPr>
      <w:rFonts w:ascii="Cambria" w:hAnsi="Cambria" w:cs="Cambria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6138B"/>
    <w:rPr>
      <w:rFonts w:ascii="Cambria" w:hAnsi="Cambria" w:cs="Cambria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6138B"/>
    <w:rPr>
      <w:rFonts w:ascii="Cambria" w:hAnsi="Cambria" w:cs="Cambria"/>
      <w:i/>
      <w:iCs/>
      <w:spacing w:val="5"/>
      <w:sz w:val="20"/>
      <w:szCs w:val="20"/>
    </w:rPr>
  </w:style>
  <w:style w:type="table" w:styleId="TableGrid">
    <w:name w:val="Table Grid"/>
    <w:basedOn w:val="TableNormal"/>
    <w:uiPriority w:val="99"/>
    <w:rsid w:val="00DC398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C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398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76138B"/>
    <w:pPr>
      <w:pBdr>
        <w:bottom w:val="single" w:sz="4" w:space="1" w:color="auto"/>
      </w:pBdr>
      <w:spacing w:line="240" w:lineRule="auto"/>
    </w:pPr>
    <w:rPr>
      <w:rFonts w:ascii="Cambria" w:hAnsi="Cambria" w:cs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76138B"/>
    <w:rPr>
      <w:rFonts w:ascii="Cambria" w:hAnsi="Cambria" w:cs="Cambria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76138B"/>
    <w:pPr>
      <w:spacing w:after="600"/>
    </w:pPr>
    <w:rPr>
      <w:rFonts w:ascii="Cambria" w:hAnsi="Cambria" w:cs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6138B"/>
    <w:rPr>
      <w:rFonts w:ascii="Cambria" w:hAnsi="Cambria" w:cs="Cambria"/>
      <w:i/>
      <w:iCs/>
      <w:spacing w:val="13"/>
      <w:sz w:val="24"/>
      <w:szCs w:val="24"/>
    </w:rPr>
  </w:style>
  <w:style w:type="character" w:styleId="Strong">
    <w:name w:val="Strong"/>
    <w:basedOn w:val="DefaultParagraphFont"/>
    <w:uiPriority w:val="99"/>
    <w:qFormat/>
    <w:rsid w:val="0076138B"/>
    <w:rPr>
      <w:b/>
      <w:bCs/>
    </w:rPr>
  </w:style>
  <w:style w:type="character" w:styleId="Emphasis">
    <w:name w:val="Emphasis"/>
    <w:basedOn w:val="DefaultParagraphFont"/>
    <w:uiPriority w:val="99"/>
    <w:qFormat/>
    <w:rsid w:val="0076138B"/>
    <w:rPr>
      <w:b/>
      <w:bCs/>
      <w:i/>
      <w:iCs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76138B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76138B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76138B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76138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6138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76138B"/>
    <w:rPr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76138B"/>
    <w:rPr>
      <w:i/>
      <w:iCs/>
    </w:rPr>
  </w:style>
  <w:style w:type="character" w:styleId="IntenseEmphasis">
    <w:name w:val="Intense Emphasis"/>
    <w:basedOn w:val="DefaultParagraphFont"/>
    <w:uiPriority w:val="99"/>
    <w:qFormat/>
    <w:rsid w:val="0076138B"/>
    <w:rPr>
      <w:b/>
      <w:bCs/>
    </w:rPr>
  </w:style>
  <w:style w:type="character" w:styleId="SubtleReference">
    <w:name w:val="Subtle Reference"/>
    <w:basedOn w:val="DefaultParagraphFont"/>
    <w:uiPriority w:val="99"/>
    <w:qFormat/>
    <w:rsid w:val="0076138B"/>
    <w:rPr>
      <w:smallCaps/>
    </w:rPr>
  </w:style>
  <w:style w:type="character" w:styleId="IntenseReference">
    <w:name w:val="Intense Reference"/>
    <w:basedOn w:val="DefaultParagraphFont"/>
    <w:uiPriority w:val="99"/>
    <w:qFormat/>
    <w:rsid w:val="0076138B"/>
    <w:rPr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76138B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76138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55</TotalTime>
  <Pages>10</Pages>
  <Words>1708</Words>
  <Characters>9739</Characters>
  <Application>Microsoft Office Outlook</Application>
  <DocSecurity>0</DocSecurity>
  <Lines>0</Lines>
  <Paragraphs>0</Paragraphs>
  <ScaleCrop>false</ScaleCrop>
  <Company>Tel: 033 3682305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STT</dc:title>
  <dc:subject/>
  <dc:creator>MNSK I</dc:creator>
  <cp:keywords/>
  <dc:description/>
  <cp:lastModifiedBy>Cong ty Phat Huy</cp:lastModifiedBy>
  <cp:revision>7</cp:revision>
  <dcterms:created xsi:type="dcterms:W3CDTF">2016-02-24T06:14:00Z</dcterms:created>
  <dcterms:modified xsi:type="dcterms:W3CDTF">2016-02-24T07:21:00Z</dcterms:modified>
</cp:coreProperties>
</file>